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588" w:rsidRDefault="001F161C" w:rsidP="00FD2B2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145.6pt;margin-top:311.1pt;width:300.55pt;height:23.65pt;z-index:25172275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" filled="f" stroked="f" strokeweight=".5pt">
            <v:textbox>
              <w:txbxContent>
                <w:p w:rsidR="004903E3" w:rsidRPr="000B7D06" w:rsidRDefault="004903E3">
                  <w:pPr>
                    <w:rPr>
                      <w:b/>
                      <w:bCs/>
                      <w:color w:val="76923C" w:themeColor="accent3" w:themeShade="BF"/>
                      <w:sz w:val="26"/>
                      <w:szCs w:val="26"/>
                    </w:rPr>
                  </w:pPr>
                  <w:r w:rsidRPr="000B7D06">
                    <w:rPr>
                      <w:b/>
                      <w:bCs/>
                      <w:color w:val="76923C" w:themeColor="accent3" w:themeShade="BF"/>
                      <w:sz w:val="26"/>
                      <w:szCs w:val="26"/>
                    </w:rPr>
                    <w:t>MICROSOFT EXCEL AND MICROSOFT POWERPOINT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Text Box 216" o:spid="_x0000_s1027" type="#_x0000_t202" alt="Text Box:" style="position:absolute;margin-left:153pt;margin-top:6pt;width:381.55pt;height:462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" filled="f" stroked="f">
            <v:textbox inset="0,0,0,0">
              <w:txbxContent>
                <w:sdt>
                  <w:sdtPr>
                    <w:rPr>
                      <w:color w:val="0D0D0D" w:themeColor="text1" w:themeTint="F2"/>
                      <w:spacing w:val="40"/>
                      <w:sz w:val="36"/>
                      <w:szCs w:val="36"/>
                    </w:rPr>
                    <w:tag w:val="School Name"/>
                    <w:id w:val="42592447"/>
                    <w:placeholder>
                      <w:docPart w:val="367747C2DA4940C8AF7E73E956827549"/>
                    </w:placeholder>
                  </w:sdtPr>
                  <w:sdtEndPr>
                    <w:rPr>
                      <w:spacing w:val="65"/>
                      <w:sz w:val="24"/>
                      <w:szCs w:val="24"/>
                    </w:rPr>
                  </w:sdtEndPr>
                  <w:sdtContent>
                    <w:p w:rsidR="0002360F" w:rsidRPr="00D437FC" w:rsidRDefault="0002360F" w:rsidP="00680766">
                      <w:pPr>
                        <w:pStyle w:val="TitleCover"/>
                        <w:spacing w:line="240" w:lineRule="auto"/>
                        <w:jc w:val="center"/>
                        <w:rPr>
                          <w:spacing w:val="40"/>
                          <w:sz w:val="36"/>
                          <w:szCs w:val="36"/>
                        </w:rPr>
                      </w:pPr>
                      <w:r w:rsidRPr="00D437FC">
                        <w:rPr>
                          <w:noProof/>
                          <w:color w:val="0D0D0D" w:themeColor="text1" w:themeTint="F2"/>
                          <w:spacing w:val="40"/>
                          <w:sz w:val="36"/>
                          <w:szCs w:val="36"/>
                        </w:rPr>
                        <w:drawing>
                          <wp:inline distT="0" distB="0" distL="0" distR="0">
                            <wp:extent cx="1378416" cy="1175100"/>
                            <wp:effectExtent l="1905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8" name="RK School short Logo.png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8416" cy="11751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E5606" w:rsidRPr="0002360F" w:rsidRDefault="00680766" w:rsidP="00680766">
                      <w:pPr>
                        <w:pStyle w:val="TitleCover"/>
                        <w:spacing w:line="240" w:lineRule="auto"/>
                        <w:jc w:val="center"/>
                        <w:rPr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680766">
                        <w:rPr>
                          <w:spacing w:val="40"/>
                          <w:sz w:val="24"/>
                          <w:szCs w:val="20"/>
                        </w:rPr>
                        <w:t>DIVINE</w:t>
                      </w:r>
                      <w:r w:rsidR="0002360F" w:rsidRPr="00680766">
                        <w:rPr>
                          <w:spacing w:val="40"/>
                          <w:sz w:val="24"/>
                          <w:szCs w:val="20"/>
                        </w:rPr>
                        <w:t xml:space="preserve"> EDUCATIONAL </w:t>
                      </w:r>
                      <w:r w:rsidRPr="00680766">
                        <w:rPr>
                          <w:spacing w:val="40"/>
                          <w:sz w:val="24"/>
                          <w:szCs w:val="20"/>
                        </w:rPr>
                        <w:t>INSTITUTE</w:t>
                      </w:r>
                    </w:p>
                  </w:sdtContent>
                </w:sdt>
                <w:p w:rsidR="00C764F2" w:rsidRPr="00C764F2" w:rsidRDefault="00C764F2" w:rsidP="00CE5606">
                  <w:pPr>
                    <w:pStyle w:val="SubtitleCover"/>
                    <w:rPr>
                      <w:color w:val="0D0D0D" w:themeColor="text1" w:themeTint="F2"/>
                    </w:rPr>
                  </w:pPr>
                </w:p>
                <w:p w:rsidR="00C764F2" w:rsidRDefault="00C764F2" w:rsidP="00CE5606">
                  <w:pPr>
                    <w:pStyle w:val="TitleCover"/>
                  </w:pPr>
                </w:p>
                <w:p w:rsidR="00C764F2" w:rsidRDefault="001F161C" w:rsidP="0002360F">
                  <w:pPr>
                    <w:pStyle w:val="TitleCover"/>
                    <w:jc w:val="left"/>
                    <w:rPr>
                      <w:color w:val="FFFFFF" w:themeColor="background1"/>
                    </w:rPr>
                  </w:pPr>
                  <w:sdt>
                    <w:sdtPr>
                      <w:rPr>
                        <w:color w:val="FFFFFF" w:themeColor="background1"/>
                      </w:rPr>
                      <w:tag w:val="Report Notebook"/>
                      <w:id w:val="42592449"/>
                      <w:placeholder>
                        <w:docPart w:val="35D6DC47C13F420FA564BC8744EEF4E7"/>
                      </w:placeholder>
                    </w:sdtPr>
                    <w:sdtContent>
                      <w:r w:rsidR="0002360F">
                        <w:t>TYPOGRAPHY AND COMPUTER APPLICATION (</w:t>
                      </w:r>
                      <w:r w:rsidR="003940CD">
                        <w:t>817</w:t>
                      </w:r>
                      <w:r w:rsidR="0002360F">
                        <w:t>)</w:t>
                      </w:r>
                    </w:sdtContent>
                  </w:sdt>
                </w:p>
                <w:p w:rsidR="00C764F2" w:rsidRDefault="00C764F2" w:rsidP="00CE5606">
                  <w:pPr>
                    <w:pStyle w:val="TitleCover"/>
                  </w:pPr>
                  <w:bookmarkStart w:id="0" w:name="_GoBack"/>
                </w:p>
                <w:bookmarkEnd w:id="0" w:displacedByCustomXml="next"/>
                <w:sdt>
                  <w:sdtPr>
                    <w:rPr>
                      <w:rFonts w:asciiTheme="minorHAnsi" w:eastAsiaTheme="minorHAnsi" w:hAnsiTheme="minorHAnsi" w:cstheme="minorBidi"/>
                      <w:b w:val="0"/>
                      <w:caps w:val="0"/>
                      <w:color w:val="auto"/>
                      <w:spacing w:val="0"/>
                      <w:kern w:val="0"/>
                      <w:sz w:val="22"/>
                      <w:szCs w:val="22"/>
                      <w:lang w:bidi="hi-IN"/>
                    </w:rPr>
                    <w:tag w:val="Student Name"/>
                    <w:id w:val="42592450"/>
                    <w:placeholder>
                      <w:docPart w:val="E31AB2CC1580403DA08C3036167DB4A0"/>
                    </w:placeholder>
                  </w:sdtPr>
                  <w:sdtEndPr>
                    <w:rPr>
                      <w:rFonts w:asciiTheme="majorHAnsi" w:eastAsia="Times New Roman" w:hAnsiTheme="majorHAnsi" w:cs="Times New Roman"/>
                      <w:b/>
                      <w:caps/>
                      <w:color w:val="17365D" w:themeColor="text2" w:themeShade="BF"/>
                      <w:spacing w:val="65"/>
                      <w:kern w:val="20"/>
                      <w:sz w:val="40"/>
                      <w:szCs w:val="40"/>
                      <w:lang w:bidi="ar-SA"/>
                    </w:rPr>
                  </w:sdtEndPr>
                  <w:sdtContent>
                    <w:p w:rsidR="00C764F2" w:rsidRPr="000B7D06" w:rsidRDefault="00DA0F33" w:rsidP="00FF77B0">
                      <w:pPr>
                        <w:pStyle w:val="TitleCover"/>
                        <w:spacing w:line="240" w:lineRule="auto"/>
                      </w:pPr>
                      <w:r>
                        <w:t xml:space="preserve">NAme </w:t>
                      </w:r>
                      <w:r w:rsidR="00AE4FE0">
                        <w:t>of Student</w:t>
                      </w:r>
                      <w:r w:rsidR="000B7D06">
                        <w:br/>
                      </w:r>
                      <w:r w:rsidR="00FF77B0">
                        <w:t>Roll No.</w:t>
                      </w:r>
                    </w:p>
                  </w:sdtContent>
                </w:sdt>
                <w:p w:rsidR="00CE5606" w:rsidRDefault="00CE5606" w:rsidP="00CE5606">
                  <w:pPr>
                    <w:pStyle w:val="TitleCover"/>
                  </w:pPr>
                </w:p>
                <w:p w:rsidR="008D38CF" w:rsidRPr="00C764F2" w:rsidRDefault="001F161C" w:rsidP="00CE5606">
                  <w:pPr>
                    <w:pStyle w:val="SubtitleCover"/>
                  </w:pPr>
                  <w:sdt>
                    <w:sdtPr>
                      <w:tag w:val="Room Number"/>
                      <w:id w:val="42592451"/>
                      <w:placeholder>
                        <w:docPart w:val="52809070962E4B0FA979F7CE4B90BD00"/>
                      </w:placeholder>
                    </w:sdtPr>
                    <w:sdtContent>
                      <w:r w:rsidR="00CE5606">
                        <w:t>Room Number</w:t>
                      </w:r>
                    </w:sdtContent>
                  </w:sdt>
                </w:p>
              </w:txbxContent>
            </v:textbox>
          </v:shape>
        </w:pict>
      </w:r>
      <w:r>
        <w:rPr>
          <w:noProof/>
        </w:rPr>
        <w:pict>
          <v:group id="Group 761" o:spid="_x0000_s1060" style="position:absolute;margin-left:-55.9pt;margin-top:156.15pt;width:650.1pt;height:533.9pt;z-index:251720704" coordorigin="-398,3843" coordsize="13002,10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">
            <v:group id="Group 760" o:spid="_x0000_s1061" style="position:absolute;left:-398;top:8243;width:13002;height:6278" coordorigin="-398,8243" coordsize="13002,6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fm3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4Cf9nwhGQ6z8AAAD//wMAUEsBAi0AFAAGAAgAAAAhANvh9svuAAAAhQEAABMAAAAAAAAA&#10;AAAAAAAAAAAAAFtDb250ZW50X1R5cGVzXS54bWxQSwECLQAUAAYACAAAACEAWvQsW78AAAAVAQAA&#10;CwAAAAAAAAAAAAAAAAAfAQAAX3JlbHMvLnJlbHNQSwECLQAUAAYACAAAACEAnpX5t8YAAADcAAAA&#10;DwAAAAAAAAAAAAAAAAAHAgAAZHJzL2Rvd25yZXYueG1sUEsFBgAAAAADAAMAtwAAAPoCAAAAAA==&#10;"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AutoShape 224" o:spid="_x0000_s1028" type="#_x0000_t64" style="position:absolute;left:-398;top:8243;width:13002;height:57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" adj=",12482" fillcolor="#f2f2f2 [3052]" stroked="f" strokecolor="#76923c [2406]"/>
              <v:group id="Group 758" o:spid="_x0000_s1029" style="position:absolute;left:-8;top:8675;width:12254;height:5846" coordorigin="-8,8675" coordsize="12254,5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8Jb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wDzzPhCMj5AwAA//8DAFBLAQItABQABgAIAAAAIQDb4fbL7gAAAIUBAAATAAAAAAAAAAAA&#10;AAAAAAAAAABbQ29udGVudF9UeXBlc10ueG1sUEsBAi0AFAAGAAgAAAAhAFr0LFu/AAAAFQEAAAsA&#10;AAAAAAAAAAAAAAAAHwEAAF9yZWxzLy5yZWxzUEsBAi0AFAAGAAgAAAAhAAELwlvEAAAA3AAAAA8A&#10;AAAAAAAAAAAAAAAABwIAAGRycy9kb3ducmV2LnhtbFBLBQYAAAAAAwADALcAAAD4AgAAAAA=&#10;">
                <v:shape id="AutoShape 222" o:spid="_x0000_s1030" type="#_x0000_t64" style="position:absolute;left:-8;top:8675;width:12240;height:57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" fillcolor="#95b3d7 [1940]" stroked="f" strokecolor="#76923c [2406]"/>
                <v:shape id="AutoShape 757" o:spid="_x0000_s1031" type="#_x0000_t64" style="position:absolute;left:6;top:8761;width:12240;height:57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" fillcolor="#365f91 [2404]" stroked="f" strokecolor="#76923c [2406]"/>
              </v:group>
            </v:group>
            <v:group id="Group 524" o:spid="_x0000_s1032" style="position:absolute;left:1133;top:3843;width:2489;height:7443" coordorigin="1133,3843" coordsize="2489,7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pCS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">
              <v:group id="Group 232" o:spid="_x0000_s1033" style="position:absolute;left:1184;top:3843;width:2438;height:7158" coordorigin="1084,3502" coordsize="2434,7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jUJ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iTGG5nwhGQy38AAAD//wMAUEsBAi0AFAAGAAgAAAAhANvh9svuAAAAhQEAABMAAAAAAAAA&#10;AAAAAAAAAAAAAFtDb250ZW50X1R5cGVzXS54bWxQSwECLQAUAAYACAAAACEAWvQsW78AAAAVAQAA&#10;CwAAAAAAAAAAAAAAAAAfAQAAX3JlbHMvLnJlbHNQSwECLQAUAAYACAAAACEAL8I1CcYAAADcAAAA&#10;DwAAAAAAAAAAAAAAAAAHAgAAZHJzL2Rvd25yZXYueG1sUEsFBgAAAAADAAMAtwAAAPoCAAAAAA==&#10;">
                <v:shape id="Freeform 233" o:spid="_x0000_s1034" style="position:absolute;left:1084;top:4765;width:2434;height:6095;visibility:visible;mso-wrap-style:square;v-text-anchor:top" coordsize="4856,1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" path="m4014,44v50,76,374,788,509,1258c4658,1772,4790,2342,4823,2862v33,520,12,1074,-105,1560c4601,4908,4493,5332,4118,5782,3743,6232,2933,6704,2468,7122v-465,418,-835,754,-1142,1168c1019,8704,765,9181,628,9608v-137,426,-147,840,-129,1240c517,11249,796,12159,732,12012,667,11864,220,10649,111,9970,3,9290,,8522,85,7928,171,7333,366,6842,628,6403,890,5964,1244,5670,1658,5292,2072,4914,2718,4602,3113,4137v395,-465,730,-1086,915,-1635c4213,1953,4223,1255,4221,845,4219,435,3981,,4014,44xe" fillcolor="#f2f2f2 [3052]" stroked="f" strokecolor="#0d0d0d [3069]" strokeweight="2pt">
                  <v:fill opacity="58853f"/>
                  <v:path arrowok="t" o:connecttype="custom" o:connectlocs="2012,22;2267,653;2417,1435;2365,2217;2064,2898;1237,3570;665,4156;315,4816;250,5438;367,6021;56,4998;43,3974;315,3210;831,2653;1560,2074;2019,1254;2116,424;2012,22" o:connectangles="0,0,0,0,0,0,0,0,0,0,0,0,0,0,0,0,0,0"/>
                </v:shape>
                <v:shape id="Freeform 234" o:spid="_x0000_s1035" style="position:absolute;left:1252;top:3502;width:1579;height:3954;visibility:visible;mso-wrap-style:square;v-text-anchor:top" coordsize="4856,1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" path="m4014,44v50,76,374,788,509,1258c4658,1772,4790,2342,4823,2862v33,520,12,1074,-105,1560c4601,4908,4493,5332,4118,5782,3743,6232,2933,6704,2468,7122v-465,418,-835,754,-1142,1168c1019,8704,765,9181,628,9608v-137,426,-147,840,-129,1240c517,11249,796,12159,732,12012,667,11864,220,10649,111,9970,3,9290,,8522,85,7928,171,7333,366,6842,628,6403,890,5964,1244,5670,1658,5292,2072,4914,2718,4602,3113,4137v395,-465,730,-1086,915,-1635c4213,1953,4223,1255,4221,845,4219,435,3981,,4014,44xe" fillcolor="#f2f2f2 [3052]" stroked="f" strokecolor="#0d0d0d [3069]" strokeweight="2pt">
                  <v:fill opacity="58853f"/>
                  <v:path arrowok="t" o:connecttype="custom" o:connectlocs="1305,14;1471,423;1568,931;1534,1438;1339,1880;803,2316;431,2696;204,3124;162,3528;238,3906;36,3242;28,2578;204,2082;539,1721;1012,1345;1310,814;1373,275;1305,14" o:connectangles="0,0,0,0,0,0,0,0,0,0,0,0,0,0,0,0,0,0"/>
                </v:shape>
              </v:group>
              <v:group id="Group 219" o:spid="_x0000_s1036" style="position:absolute;left:1133;top:4128;width:2438;height:7158" coordorigin="1084,3502" coordsize="2434,7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TMK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tJlAr9nwhGQ2x8AAAD//wMAUEsBAi0AFAAGAAgAAAAhANvh9svuAAAAhQEAABMAAAAAAAAA&#10;AAAAAAAAAAAAAFtDb250ZW50X1R5cGVzXS54bWxQSwECLQAUAAYACAAAACEAWvQsW78AAAAVAQAA&#10;CwAAAAAAAAAAAAAAAAAfAQAAX3JlbHMvLnJlbHNQSwECLQAUAAYACAAAACEAUPkzCsYAAADcAAAA&#10;DwAAAAAAAAAAAAAAAAAHAgAAZHJzL2Rvd25yZXYueG1sUEsFBgAAAAADAAMAtwAAAPoCAAAAAA==&#10;">
                <v:shape id="Freeform 213" o:spid="_x0000_s1037" style="position:absolute;left:1084;top:4765;width:2434;height:6095;visibility:visible;mso-wrap-style:square;v-text-anchor:top" coordsize="4856,1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" path="m4014,44v50,76,374,788,509,1258c4658,1772,4790,2342,4823,2862v33,520,12,1074,-105,1560c4601,4908,4493,5332,4118,5782,3743,6232,2933,6704,2468,7122v-465,418,-835,754,-1142,1168c1019,8704,765,9181,628,9608v-137,426,-147,840,-129,1240c517,11249,796,12159,732,12012,667,11864,220,10649,111,9970,3,9290,,8522,85,7928,171,7333,366,6842,628,6403,890,5964,1244,5670,1658,5292,2072,4914,2718,4602,3113,4137v395,-465,730,-1086,915,-1635c4213,1953,4223,1255,4221,845,4219,435,3981,,4014,44xe" fillcolor="#76923c [2406]" stroked="f" strokecolor="#0d0d0d [3069]" strokeweight="2pt">
                  <v:path arrowok="t" o:connecttype="custom" o:connectlocs="2012,22;2267,653;2417,1435;2365,2217;2064,2898;1237,3570;665,4156;315,4816;250,5438;367,6021;56,4998;43,3974;315,3210;831,2653;1560,2074;2019,1254;2116,424;2012,22" o:connectangles="0,0,0,0,0,0,0,0,0,0,0,0,0,0,0,0,0,0"/>
                </v:shape>
                <v:shape id="Freeform 214" o:spid="_x0000_s1038" style="position:absolute;left:1252;top:3502;width:1579;height:3954;visibility:visible;mso-wrap-style:square;v-text-anchor:top" coordsize="4856,1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" path="m4014,44v50,76,374,788,509,1258c4658,1772,4790,2342,4823,2862v33,520,12,1074,-105,1560c4601,4908,4493,5332,4118,5782,3743,6232,2933,6704,2468,7122v-465,418,-835,754,-1142,1168c1019,8704,765,9181,628,9608v-137,426,-147,840,-129,1240c517,11249,796,12159,732,12012,667,11864,220,10649,111,9970,3,9290,,8522,85,7928,171,7333,366,6842,628,6403,890,5964,1244,5670,1658,5292,2072,4914,2718,4602,3113,4137v395,-465,730,-1086,915,-1635c4213,1953,4223,1255,4221,845,4219,435,3981,,4014,44xe" fillcolor="#76923c [2406]" stroked="f" strokecolor="#0d0d0d [3069]" strokeweight="2pt">
                  <v:path arrowok="t" o:connecttype="custom" o:connectlocs="1305,14;1471,423;1568,931;1534,1438;1339,1880;803,2316;431,2696;204,3124;162,3528;238,3906;36,3242;28,2578;204,2082;539,1721;1012,1345;1310,814;1373,275;1305,14" o:connectangles="0,0,0,0,0,0,0,0,0,0,0,0,0,0,0,0,0,0"/>
                </v:shape>
              </v:group>
            </v:group>
          </v:group>
        </w:pict>
      </w:r>
      <w:r>
        <w:rPr>
          <w:noProof/>
        </w:rPr>
        <w:pict>
          <v:group id="Group 759" o:spid="_x0000_s1047" style="position:absolute;margin-left:394.6pt;margin-top:579.3pt;width:146.75pt;height:145.5pt;z-index:251721728" coordorigin="8612,12306" coordsize="2935,2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">
            <v:group id="Group 239" o:spid="_x0000_s1051" style="position:absolute;left:8637;top:12306;width:2910;height:2910" coordorigin="9200,12760" coordsize="2910,29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ZD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eB9PI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lUmQzFAAAA3AAA&#10;AA8AAAAAAAAAAAAAAAAAqgIAAGRycy9kb3ducmV2LnhtbFBLBQYAAAAABAAEAPoAAACcAwAAAAA=&#10;">
              <v:oval id="Oval 240" o:spid="_x0000_s1059" style="position:absolute;left:10200;top:13710;width:1510;height:15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BnusMA&#10;AADcAAAADwAAAGRycy9kb3ducmV2LnhtbESPS2vCQBSF94L/YbiF7nTSYEWjo0hLwF2pr/U1c82E&#10;ZO6EzFRjf32nILg8nMfHWa5724grdb5yrOBtnIAgLpyuuFRw2OejGQgfkDU2jknBnTysV8PBEjPt&#10;bvxN110oRRxhn6ECE0KbSekLQxb92LXE0bu4zmKIsiul7vAWx20j0ySZSosVR4LBlj4MFfXux0bu&#10;3eSnyVeY1Hk6neN5Wx8/fw9Kvb70mwWIQH14hh/trVYwT9/h/0w8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BnusMAAADcAAAADwAAAAAAAAAAAAAAAACYAgAAZHJzL2Rv&#10;d25yZXYueG1sUEsFBgAAAAAEAAQA9QAAAIgDAAAAAA==&#10;" fillcolor="#dbe5f1 [660]" stroked="f" strokecolor="#365f91 [2404]" strokeweight="1pt"/>
              <v:oval id="Oval 241" o:spid="_x0000_s1058" style="position:absolute;left:11060;top:12760;width:900;height:9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L5zcMA&#10;AADcAAAADwAAAGRycy9kb3ducmV2LnhtbESPS2vCQBSF9wX/w3AL3dVJgwRNHaUoAXfFR7u+zdxm&#10;QjJ3QmbU6K93BMHl4Tw+znw52FacqPe1YwUf4wQEcel0zZWCw754n4LwAVlj65gUXMjDcjF6mWOu&#10;3Zm3dNqFSsQR9jkqMCF0uZS+NGTRj11HHL1/11sMUfaV1D2e47htZZokmbRYcyQY7GhlqGx2Rxu5&#10;F1P8Tr7DpCnSbIZ/m+ZnfT0o9fY6fH2CCDSEZ/jR3mgFszSD+5l4BO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L5zcMAAADcAAAADwAAAAAAAAAAAAAAAACYAgAAZHJzL2Rv&#10;d25yZXYueG1sUEsFBgAAAAAEAAQA9QAAAIgDAAAAAA==&#10;" fillcolor="#dbe5f1 [660]" stroked="f" strokecolor="#365f91 [2404]" strokeweight="1pt"/>
              <v:oval id="Oval 242" o:spid="_x0000_s1057" style="position:absolute;left:9260;top:14040;width:500;height:5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5cVsMA&#10;AADcAAAADwAAAGRycy9kb3ducmV2LnhtbESPS2vCQBSF94X+h+EWuquTBrEaHaUoAXdSX+tr5poJ&#10;ydwJmalGf31HELo8nMfHmS1624gLdb5yrOBzkIAgLpyuuFSw3+UfYxA+IGtsHJOCG3lYzF9fZphp&#10;d+UfumxDKeII+wwVmBDaTEpfGLLoB64ljt7ZdRZDlF0pdYfXOG4bmSbJSFqsOBIMtrQ0VNTbXxu5&#10;N5Mfh5swrPN0NMHTuj6s7nul3t/67ymIQH34Dz/ba61gkn7B40w8An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d5cVsMAAADcAAAADwAAAAAAAAAAAAAAAACYAgAAZHJzL2Rv&#10;d25yZXYueG1sUEsFBgAAAAAEAAQA9QAAAIgDAAAAAA==&#10;" fillcolor="#dbe5f1 [660]" stroked="f" strokecolor="#365f91 [2404]" strokeweight="1pt"/>
              <v:oval id="Oval 243" o:spid="_x0000_s1056" style="position:absolute;left:9200;top:14730;width:780;height:7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OX38EA&#10;AADcAAAADwAAAGRycy9kb3ducmV2LnhtbERPS2vCQBC+C/6HZYTedKOI2NRViiXgrdRHz9PsNBuS&#10;nQ3Zrcb++s6h4PHje292g2/VlfpYBzYwn2WgiMtga64MnE/FdA0qJmSLbWAycKcIu+14tMHchht/&#10;0PWYKiUhHHM04FLqcq1j6chjnIWOWLjv0HtMAvtK2x5vEu5bvciylfZYszQ47GjvqGyOP1567674&#10;XL6nZVMsVs/4dWgub79nY54mw+sLqERDeoj/3QdrYJ3JfDkjR0Bv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jl9/BAAAA3AAAAA8AAAAAAAAAAAAAAAAAmAIAAGRycy9kb3du&#10;cmV2LnhtbFBLBQYAAAAABAAEAPUAAACGAwAAAAA=&#10;" fillcolor="#dbe5f1 [660]" stroked="f" strokecolor="#365f91 [2404]" strokeweight="1pt"/>
              <v:oval id="Oval 244" o:spid="_x0000_s1055" style="position:absolute;left:9640;top:13270;width:680;height:6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8yRMIA&#10;AADcAAAADwAAAGRycy9kb3ducmV2LnhtbESPzYrCMBSF9wO+Q7iCuzFVRLQaRZSCOxlHXV+ba1Pa&#10;3JQmavXpJwMDszycn4+zXHe2Fg9qfelYwWiYgCDOnS65UHD6zj5nIHxA1lg7JgUv8rBe9T6WmGr3&#10;5C96HEMh4gj7FBWYEJpUSp8bsuiHriGO3s21FkOUbSF1i884bms5TpKptFhyJBhsaGsor453G7kv&#10;k10mhzCpsvF0jtd9dd69T0oN+t1mASJQF/7Df+29VjBLRvB7Jh4B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LzJEwgAAANwAAAAPAAAAAAAAAAAAAAAAAJgCAABkcnMvZG93&#10;bnJldi54bWxQSwUGAAAAAAQABAD1AAAAhwMAAAAA&#10;" fillcolor="#dbe5f1 [660]" stroked="f" strokecolor="#365f91 [2404]" strokeweight="1pt"/>
              <v:oval id="Oval 245" o:spid="_x0000_s1054" style="position:absolute;left:10490;top:12970;width:36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2sM8MA&#10;AADcAAAADwAAAGRycy9kb3ducmV2LnhtbESPX2vCMBTF3wW/Q7jC3jRdEXHVKGOj4NvQdT5fm2tT&#10;2tyUJtO6T28EYY+H8+fHWW8H24oL9b52rOB1loAgLp2uuVJQfOfTJQgfkDW2jknBjTxsN+PRGjPt&#10;rrynyyFUIo6wz1CBCaHLpPSlIYt+5jri6J1dbzFE2VdS93iN47aVaZIspMWaI8FgRx+GyubwayP3&#10;ZvLj/CvMmzxdvOFp1/x8/hVKvUyG9xWIQEP4Dz/bO61gmaTwOBOP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2sM8MAAADcAAAADwAAAAAAAAAAAAAAAACYAgAAZHJzL2Rv&#10;d25yZXYueG1sUEsFBgAAAAAEAAQA9QAAAIgDAAAAAA==&#10;" fillcolor="#dbe5f1 [660]" stroked="f" strokecolor="#365f91 [2404]" strokeweight="1pt"/>
              <v:oval id="Oval 246" o:spid="_x0000_s1053" style="position:absolute;left:10100;top:15290;width:36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EJqMMA&#10;AADcAAAADwAAAGRycy9kb3ducmV2LnhtbESPS4vCMBSF9wP+h3AFd2PqA9FqFHEouBvG1/raXJvS&#10;5qY0Ga3z6ycDAy4P5/FxVpvO1uJOrS8dKxgNExDEudMlFwpOx+x9DsIHZI21Y1LwJA+bde9thal2&#10;D/6i+yEUIo6wT1GBCaFJpfS5IYt+6Bri6N1cazFE2RZSt/iI47aW4ySZSYslR4LBhnaG8urwbSP3&#10;abLL9DNMq2w8W+B1X50/fk5KDfrddgkiUBde4f/2XiuYJxP4OxOP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EJqMMAAADcAAAADwAAAAAAAAAAAAAAAACYAgAAZHJzL2Rv&#10;d25yZXYueG1sUEsFBgAAAAAEAAQA9QAAAIgDAAAAAA==&#10;" fillcolor="#dbe5f1 [660]" stroked="f" strokecolor="#365f91 [2404]" strokeweight="1pt"/>
              <v:oval id="Oval 247" o:spid="_x0000_s1052" style="position:absolute;left:11430;top:14990;width:680;height:6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iR3MMA&#10;AADcAAAADwAAAGRycy9kb3ducmV2LnhtbESPX2vCMBTF3wW/Q7jC3jSdFHHVKGOj4NvQdT5fm2tT&#10;2tyUJtO6T28EYY+H8+fHWW8H24oL9b52rOB1loAgLp2uuVJQfOfTJQgfkDW2jknBjTxsN+PRGjPt&#10;rrynyyFUIo6wz1CBCaHLpPSlIYt+5jri6J1dbzFE2VdS93iN47aV8yRZSIs1R4LBjj4Mlc3h10bu&#10;zeTH9CukTT5fvOFp1/x8/hVKvUyG9xWIQEP4Dz/bO61gmaTwOBOP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iR3MMAAADcAAAADwAAAAAAAAAAAAAAAACYAgAAZHJzL2Rv&#10;d25yZXYueG1sUEsFBgAAAAAEAAQA9QAAAIgDAAAAAA==&#10;" fillcolor="#dbe5f1 [660]" stroked="f" strokecolor="#365f91 [2404]" strokeweight="1pt"/>
            </v:group>
            <v:group id="Group 248" o:spid="_x0000_s1048" style="position:absolute;left:8612;top:12318;width:2847;height:2831" coordorigin="8858,12606" coordsize="2847,2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0xvasQAAADcAAAA&#10;DwAAAAAAAAAAAAAAAACqAgAAZHJzL2Rvd25yZXYueG1sUEsFBgAAAAAEAAQA+gAAAJsDAAAAAA==&#10;">
              <v:oval id="Oval 199" o:spid="_x0000_s1050" style="position:absolute;left:10000;top:13561;width:1247;height:12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jzB8cA&#10;AADcAAAADwAAAGRycy9kb3ducmV2LnhtbESPQWvCQBSE70L/w/IKvUjd6EEkdSO1UFtopRhFcnxk&#10;X7Ox2bchu2r8964g9DjMzDfMfNHbRpyo87VjBeNRAoK4dLrmSsFu+/48A+EDssbGMSm4kIdF9jCY&#10;Y6rdmTd0ykMlIoR9igpMCG0qpS8NWfQj1xJH79d1FkOUXSV1h+cIt42cJMlUWqw5Lhhs6c1Q+Zcf&#10;rYKfyffXuCwu62q/ao8HGppi9bFU6umxf30BEagP/+F7+1MrmCVTuJ2JR0B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cY8wfHAAAA3AAAAA8AAAAAAAAAAAAAAAAAmAIAAGRy&#10;cy9kb3ducmV2LnhtbFBLBQYAAAAABAAEAPUAAACMAwAAAAA=&#10;" fillcolor="white [3212]" stroked="f" strokecolor="#365f91 [2404]" strokeweight="1pt"/>
              <v:oval id="Oval 200" o:spid="_x0000_s1049" style="position:absolute;left:10774;top:12606;width:743;height:7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RWnMYA&#10;AADcAAAADwAAAGRycy9kb3ducmV2LnhtbESPQWsCMRSE70L/Q3gFL1KzeqiyGqUV1IIV0Yp4fGye&#10;m203L8sm6vrvTUHwOMzMN8x42thSXKj2hWMFvW4CgjhzuuBcwf5n/jYE4QOyxtIxKbiRh+nkpTXG&#10;VLsrb+myC7mIEPYpKjAhVKmUPjNk0XddRRy9k6sthijrXOoarxFuS9lPkndpseC4YLCimaHsb3e2&#10;Cjb971UvO97W+WFRnX+pY46L5adS7dfmYwQiUBOe4Uf7SysYJgP4PxOPgJ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FRWnMYAAADcAAAADwAAAAAAAAAAAAAAAACYAgAAZHJz&#10;L2Rvd25yZXYueG1sUEsFBgAAAAAEAAQA9QAAAIsDAAAAAA==&#10;" fillcolor="white [3212]" stroked="f" strokecolor="#365f91 [2404]" strokeweight="1pt"/>
              <v:oval id="Oval 202" o:spid="_x0000_s1039" style="position:absolute;left:8950;top:13876;width:412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vC7sQA&#10;AADcAAAADwAAAGRycy9kb3ducmV2LnhtbERPy2oCMRTdC/5DuIIbqRlnUWRqlCqohbaU2lJcXia3&#10;k6mTm2GSefj3zUJweTjv1Wawleio8aVjBYt5AoI4d7rkQsH31/5hCcIHZI2VY1JwJQ+b9Xi0wky7&#10;nj+pO4VCxBD2GSowIdSZlD43ZNHPXU0cuV/XWAwRNoXUDfYx3FYyTZJHabHk2GCwpp2h/HJqrYKP&#10;9O11kZ+v78XPoW7/aGbOh+NWqelkeH4CEWgId/HN/aIVLJO4Np6JR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Lwu7EAAAA3AAAAA8AAAAAAAAAAAAAAAAAmAIAAGRycy9k&#10;b3ducmV2LnhtbFBLBQYAAAAABAAEAPUAAACJAwAAAAA=&#10;" fillcolor="white [3212]" stroked="f" strokecolor="#365f91 [2404]" strokeweight="1pt"/>
              <v:oval id="Oval 203" o:spid="_x0000_s1040" style="position:absolute;left:8858;top:14635;width:644;height:6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dndcYA&#10;AADcAAAADwAAAGRycy9kb3ducmV2LnhtbESPQWsCMRSE70L/Q3gFL1Kzeii6GqUV1IIV0Yp4fGye&#10;m203L8sm6vrvTUHwOMzMN8x42thSXKj2hWMFvW4CgjhzuuBcwf5n/jYA4QOyxtIxKbiRh+nkpTXG&#10;VLsrb+myC7mIEPYpKjAhVKmUPjNk0XddRRy9k6sthijrXOoarxFuS9lPkndpseC4YLCimaHsb3e2&#10;Cjb971UvO97W+WFRnX+pY46L5adS7dfmYwQiUBOe4Uf7SysYJEP4PxOPgJ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dndcYAAADcAAAADwAAAAAAAAAAAAAAAACYAgAAZHJz&#10;L2Rvd25yZXYueG1sUEsFBgAAAAAEAAQA9QAAAIsDAAAAAA==&#10;" fillcolor="white [3212]" stroked="f" strokecolor="#365f91 [2404]" strokeweight="1pt"/>
              <v:oval id="Oval 205" o:spid="_x0000_s1041" style="position:absolute;left:9368;top:13197;width:561;height:5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RYNcMA&#10;AADcAAAADwAAAGRycy9kb3ducmV2LnhtbERPy4rCMBTdC/MP4Q64EU3rQqQaZWZgVNBBfCAuL821&#10;6UxzU5qo9e8nC8Hl4byn89ZW4kaNLx0rSAcJCOLc6ZILBcfDd38MwgdkjZVjUvAgD/PZW2eKmXZ3&#10;3tFtHwoRQ9hnqMCEUGdS+tyQRT9wNXHkLq6xGCJsCqkbvMdwW8lhkoykxZJjg8Gavgzlf/urVbAd&#10;btZpfn78FKdFff2lnjkvlp9Kdd/bjwmIQG14iZ/ulVYwTuP8eCYeATn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RYNcMAAADcAAAADwAAAAAAAAAAAAAAAACYAgAAZHJzL2Rv&#10;d25yZXYueG1sUEsFBgAAAAAEAAQA9QAAAIgDAAAAAA==&#10;" fillcolor="white [3212]" stroked="f" strokecolor="#365f91 [2404]" strokeweight="1pt"/>
              <v:oval id="Oval 207" o:spid="_x0000_s1042" style="position:absolute;left:10178;top:12801;width:297;height:2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j9rsYA&#10;AADcAAAADwAAAGRycy9kb3ducmV2LnhtbESPQWsCMRSE74X+h/AEL6Vm14PIahQtVAUVqZbi8bF5&#10;3azdvCybqOu/N4LQ4zAz3zDjaWsrcaHGl44VpL0EBHHudMmFgu/D5/sQhA/IGivHpOBGHqaT15cx&#10;Ztpd+Ysu+1CICGGfoQITQp1J6XNDFn3P1cTR+3WNxRBlU0jd4DXCbSX7STKQFkuOCwZr+jCU/+3P&#10;VsGuv1mn+fG2LX4W9flEb+a4WM6V6nba2QhEoDb8h5/tlVYwTFN4nIlH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j9rsYAAADcAAAADwAAAAAAAAAAAAAAAACYAgAAZHJz&#10;L2Rvd25yZXYueG1sUEsFBgAAAAAEAAQA9QAAAIsDAAAAAA==&#10;" fillcolor="white [3212]" stroked="f" strokecolor="#365f91 [2404]" strokeweight="1pt"/>
              <v:oval id="Oval 208" o:spid="_x0000_s1043" style="position:absolute;left:9834;top:15140;width:297;height:2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pj2cYA&#10;AADcAAAADwAAAGRycy9kb3ducmV2LnhtbESPQWvCQBSE74X+h+UVvBTdJIci0VVsoSrYIlURj4/s&#10;MxubfRuyq8Z/7wqFHoeZ+YYZTztbiwu1vnKsIB0kIIgLpysuFey2n/0hCB+QNdaOScGNPEwnz09j&#10;zLW78g9dNqEUEcI+RwUmhCaX0heGLPqBa4ijd3StxRBlW0rd4jXCbS2zJHmTFiuOCwYb+jBU/G7O&#10;VsE6+1qlxeH2Xe7nzflEr+YwX7wr1XvpZiMQgbrwH/5rL7WCYZrB40w8AnJ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fpj2cYAAADcAAAADwAAAAAAAAAAAAAAAACYAgAAZHJz&#10;L2Rvd25yZXYueG1sUEsFBgAAAAAEAAQA9QAAAIsDAAAAAA==&#10;" fillcolor="white [3212]" stroked="f" strokecolor="#365f91 [2404]" strokeweight="1pt"/>
              <v:oval id="Oval 211" o:spid="_x0000_s1044" style="position:absolute;left:11144;top:14808;width:561;height:5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bGQscA&#10;AADcAAAADwAAAGRycy9kb3ducmV2LnhtbESPQWvCQBSE74L/YXmFXqRuolAkdZW2UCuolKZFPD6y&#10;z2xs9m3Irhr/vSsUPA4z8w0znXe2FidqfeVYQTpMQBAXTldcKvj9+XiagPABWWPtmBRcyMN81u9N&#10;MdPuzN90ykMpIoR9hgpMCE0mpS8MWfRD1xBHb+9aiyHKtpS6xXOE21qOkuRZWqw4Lhhs6N1Q8Zcf&#10;rYKv0XqVFrvLptwumuOBBma3+HxT6vGhe30BEagL9/B/e6kVTNIx3M7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K2xkLHAAAA3AAAAA8AAAAAAAAAAAAAAAAAmAIAAGRy&#10;cy9kb3ducmV2LnhtbFBLBQYAAAAABAAEAPUAAACMAwAAAAA=&#10;" fillcolor="white [3212]" stroked="f" strokecolor="#365f91 [2404]" strokeweight="1pt"/>
            </v:group>
          </v:group>
        </w:pict>
      </w:r>
    </w:p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4C5588" w:rsidP="004C5588"/>
    <w:p w:rsidR="004C5588" w:rsidRPr="004C5588" w:rsidRDefault="001F161C" w:rsidP="004C5588">
      <w:r>
        <w:rPr>
          <w:noProof/>
        </w:rPr>
        <w:pict>
          <v:shape id="Text Box 3" o:spid="_x0000_s1046" type="#_x0000_t202" style="position:absolute;margin-left:460.5pt;margin-top:4.05pt;width:54pt;height:42.5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" filled="f" stroked="f" strokeweight=".5pt">
            <v:textbox>
              <w:txbxContent>
                <w:p w:rsidR="00FF77B0" w:rsidRPr="00FF77B0" w:rsidRDefault="00FF77B0">
                  <w:pPr>
                    <w:rPr>
                      <w:b/>
                      <w:bCs/>
                      <w:sz w:val="50"/>
                      <w:szCs w:val="50"/>
                    </w:rPr>
                  </w:pPr>
                  <w:r w:rsidRPr="00FF77B0">
                    <w:rPr>
                      <w:b/>
                      <w:bCs/>
                      <w:sz w:val="50"/>
                      <w:szCs w:val="50"/>
                    </w:rPr>
                    <w:t>XII</w:t>
                  </w:r>
                </w:p>
              </w:txbxContent>
            </v:textbox>
          </v:shape>
        </w:pict>
      </w:r>
    </w:p>
    <w:p w:rsidR="004C5588" w:rsidRDefault="004C5588" w:rsidP="004C5588"/>
    <w:p w:rsidR="004C5588" w:rsidRDefault="001F161C" w:rsidP="004C5588">
      <w:r>
        <w:rPr>
          <w:noProof/>
        </w:rPr>
        <w:pict>
          <v:shape id="Text Box 2" o:spid="_x0000_s1045" type="#_x0000_t202" style="position:absolute;margin-left:37.85pt;margin-top:3.3pt;width:476.65pt;height:28.9pt;z-index:25172480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" filled="f" stroked="f">
            <v:textbox>
              <w:txbxContent>
                <w:p w:rsidR="004C5588" w:rsidRPr="004C5588" w:rsidRDefault="003940CD" w:rsidP="003940CD">
                  <w:pPr>
                    <w:jc w:val="center"/>
                    <w:rPr>
                      <w:b/>
                      <w:bCs/>
                      <w:spacing w:val="60"/>
                    </w:rPr>
                  </w:pPr>
                  <w:r>
                    <w:rPr>
                      <w:b/>
                      <w:bCs/>
                      <w:spacing w:val="60"/>
                    </w:rPr>
                    <w:t xml:space="preserve">                S. D. M. Colony</w:t>
                  </w:r>
                  <w:r w:rsidR="004C5588" w:rsidRPr="004C5588">
                    <w:rPr>
                      <w:b/>
                      <w:bCs/>
                      <w:spacing w:val="60"/>
                    </w:rPr>
                    <w:t>, Sikandrabad (Bulandshahr).</w:t>
                  </w:r>
                </w:p>
              </w:txbxContent>
            </v:textbox>
            <w10:wrap type="square"/>
          </v:shape>
        </w:pict>
      </w:r>
    </w:p>
    <w:p w:rsidR="004C5588" w:rsidRDefault="004C5588" w:rsidP="004903E3">
      <w:pPr>
        <w:spacing w:line="480" w:lineRule="auto"/>
        <w:jc w:val="both"/>
        <w:rPr>
          <w:rFonts w:ascii="Bookman Old Style" w:hAnsi="Bookman Old Style"/>
          <w:color w:val="943634" w:themeColor="accent2" w:themeShade="BF"/>
          <w:sz w:val="32"/>
          <w:szCs w:val="42"/>
        </w:rPr>
      </w:pPr>
    </w:p>
    <w:p w:rsidR="003940CD" w:rsidRDefault="004903E3" w:rsidP="003940CD">
      <w:pPr>
        <w:pBdr>
          <w:top w:val="thinThickThinSmallGap" w:sz="24" w:space="1" w:color="17365D" w:themeColor="text2" w:themeShade="BF"/>
          <w:left w:val="thinThickThinSmallGap" w:sz="24" w:space="4" w:color="17365D" w:themeColor="text2" w:themeShade="BF"/>
          <w:bottom w:val="thinThickThinSmallGap" w:sz="24" w:space="1" w:color="17365D" w:themeColor="text2" w:themeShade="BF"/>
          <w:right w:val="thinThickThinSmallGap" w:sz="24" w:space="4" w:color="17365D" w:themeColor="text2" w:themeShade="BF"/>
        </w:pBdr>
        <w:spacing w:line="480" w:lineRule="auto"/>
        <w:ind w:left="2160"/>
        <w:jc w:val="center"/>
        <w:rPr>
          <w:b/>
          <w:bCs/>
          <w:color w:val="17365D" w:themeColor="text2" w:themeShade="BF"/>
          <w:sz w:val="48"/>
          <w:szCs w:val="54"/>
        </w:rPr>
      </w:pPr>
      <w:r w:rsidRPr="004903E3">
        <w:rPr>
          <w:b/>
          <w:bCs/>
          <w:color w:val="17365D" w:themeColor="text2" w:themeShade="BF"/>
          <w:sz w:val="48"/>
          <w:szCs w:val="54"/>
          <w:u w:val="single"/>
        </w:rPr>
        <w:t>ACKNOWLEDGEMENT</w:t>
      </w:r>
      <w:r w:rsidR="003940CD">
        <w:rPr>
          <w:b/>
          <w:bCs/>
          <w:color w:val="17365D" w:themeColor="text2" w:themeShade="BF"/>
          <w:sz w:val="48"/>
          <w:szCs w:val="54"/>
          <w:u w:val="single"/>
        </w:rPr>
        <w:t xml:space="preserve"> </w:t>
      </w:r>
      <w:r w:rsidRPr="004903E3">
        <w:rPr>
          <w:b/>
          <w:bCs/>
          <w:color w:val="17365D" w:themeColor="text2" w:themeShade="BF"/>
          <w:sz w:val="48"/>
          <w:szCs w:val="54"/>
          <w:u w:val="single"/>
        </w:rPr>
        <w:t>LETTER</w:t>
      </w:r>
    </w:p>
    <w:p w:rsidR="004903E3" w:rsidRPr="005328AA" w:rsidRDefault="004903E3" w:rsidP="003940CD">
      <w:pPr>
        <w:pBdr>
          <w:top w:val="thinThickThinSmallGap" w:sz="24" w:space="1" w:color="17365D" w:themeColor="text2" w:themeShade="BF"/>
          <w:left w:val="thinThickThinSmallGap" w:sz="24" w:space="4" w:color="17365D" w:themeColor="text2" w:themeShade="BF"/>
          <w:bottom w:val="thinThickThinSmallGap" w:sz="24" w:space="1" w:color="17365D" w:themeColor="text2" w:themeShade="BF"/>
          <w:right w:val="thinThickThinSmallGap" w:sz="24" w:space="4" w:color="17365D" w:themeColor="text2" w:themeShade="BF"/>
        </w:pBdr>
        <w:spacing w:line="480" w:lineRule="auto"/>
        <w:ind w:left="2160"/>
        <w:jc w:val="both"/>
        <w:rPr>
          <w:rFonts w:ascii="Bookman Old Style" w:hAnsi="Bookman Old Style"/>
          <w:color w:val="17365D" w:themeColor="text2" w:themeShade="BF"/>
          <w:sz w:val="32"/>
          <w:szCs w:val="42"/>
        </w:rPr>
      </w:pPr>
      <w:r w:rsidRPr="004903E3">
        <w:rPr>
          <w:rFonts w:ascii="Bookman Old Style" w:hAnsi="Bookman Old Style"/>
          <w:color w:val="17365D" w:themeColor="text2" w:themeShade="BF"/>
          <w:sz w:val="32"/>
          <w:szCs w:val="42"/>
        </w:rPr>
        <w:br/>
      </w:r>
      <w:r w:rsidRPr="005328AA">
        <w:rPr>
          <w:rFonts w:ascii="Bookman Old Style" w:hAnsi="Bookman Old Style"/>
          <w:color w:val="17365D" w:themeColor="text2" w:themeShade="BF"/>
          <w:sz w:val="32"/>
          <w:szCs w:val="42"/>
        </w:rPr>
        <w:t xml:space="preserve">I would like to express my special thanks of gratitude to my teacher </w:t>
      </w:r>
      <w:r w:rsidRPr="005328AA">
        <w:rPr>
          <w:rFonts w:ascii="Bookman Old Style" w:hAnsi="Bookman Old Style"/>
          <w:b/>
          <w:bCs/>
          <w:color w:val="17365D" w:themeColor="text2" w:themeShade="BF"/>
          <w:sz w:val="32"/>
          <w:szCs w:val="42"/>
        </w:rPr>
        <w:t>MR. Anoop Kumar Tiwari</w:t>
      </w:r>
      <w:r w:rsidRPr="005328AA">
        <w:rPr>
          <w:rFonts w:ascii="Bookman Old Style" w:hAnsi="Bookman Old Style"/>
          <w:color w:val="17365D" w:themeColor="text2" w:themeShade="BF"/>
          <w:sz w:val="32"/>
          <w:szCs w:val="42"/>
        </w:rPr>
        <w:t xml:space="preserve"> who gave me the golden opportunity to do this wonderful practical on the programs </w:t>
      </w:r>
      <w:r w:rsidRPr="005328AA">
        <w:rPr>
          <w:rFonts w:ascii="Bookman Old Style" w:hAnsi="Bookman Old Style"/>
          <w:b/>
          <w:bCs/>
          <w:color w:val="17365D" w:themeColor="text2" w:themeShade="BF"/>
          <w:sz w:val="32"/>
          <w:szCs w:val="42"/>
        </w:rPr>
        <w:t xml:space="preserve">MS Excel </w:t>
      </w:r>
      <w:r w:rsidRPr="005328AA">
        <w:rPr>
          <w:rFonts w:ascii="Bookman Old Style" w:hAnsi="Bookman Old Style"/>
          <w:color w:val="17365D" w:themeColor="text2" w:themeShade="BF"/>
          <w:sz w:val="32"/>
          <w:szCs w:val="42"/>
        </w:rPr>
        <w:t xml:space="preserve">and </w:t>
      </w:r>
      <w:r w:rsidRPr="005328AA">
        <w:rPr>
          <w:rFonts w:ascii="Bookman Old Style" w:hAnsi="Bookman Old Style"/>
          <w:b/>
          <w:bCs/>
          <w:color w:val="17365D" w:themeColor="text2" w:themeShade="BF"/>
          <w:sz w:val="32"/>
          <w:szCs w:val="42"/>
        </w:rPr>
        <w:t>MS</w:t>
      </w:r>
      <w:r w:rsidR="003940CD">
        <w:rPr>
          <w:rFonts w:ascii="Bookman Old Style" w:hAnsi="Bookman Old Style"/>
          <w:b/>
          <w:bCs/>
          <w:color w:val="17365D" w:themeColor="text2" w:themeShade="BF"/>
          <w:sz w:val="32"/>
          <w:szCs w:val="42"/>
        </w:rPr>
        <w:t xml:space="preserve"> </w:t>
      </w:r>
      <w:r w:rsidRPr="005328AA">
        <w:rPr>
          <w:rFonts w:ascii="Bookman Old Style" w:hAnsi="Bookman Old Style"/>
          <w:b/>
          <w:bCs/>
          <w:color w:val="17365D" w:themeColor="text2" w:themeShade="BF"/>
          <w:sz w:val="32"/>
          <w:szCs w:val="42"/>
        </w:rPr>
        <w:t>PowerPoint</w:t>
      </w:r>
      <w:r w:rsidRPr="005328AA">
        <w:rPr>
          <w:rFonts w:ascii="Bookman Old Style" w:hAnsi="Bookman Old Style"/>
          <w:color w:val="17365D" w:themeColor="text2" w:themeShade="BF"/>
          <w:sz w:val="32"/>
          <w:szCs w:val="42"/>
        </w:rPr>
        <w:t>, which also helped me in doing a lot of study and I came to know about so many things I am really thankful to them. Secondly I would also like to thank my friends who helped me a lot in finalizing this practical file within the limited time frame.</w:t>
      </w:r>
    </w:p>
    <w:p w:rsidR="00F3185E" w:rsidRPr="005328AA" w:rsidRDefault="00F3185E" w:rsidP="004903E3">
      <w:pPr>
        <w:tabs>
          <w:tab w:val="left" w:pos="6059"/>
        </w:tabs>
        <w:ind w:left="2070"/>
        <w:rPr>
          <w:color w:val="17365D" w:themeColor="text2" w:themeShade="BF"/>
        </w:rPr>
      </w:pPr>
    </w:p>
    <w:sectPr w:rsidR="00F3185E" w:rsidRPr="005328AA" w:rsidSect="004903E3">
      <w:pgSz w:w="12240" w:h="15840"/>
      <w:pgMar w:top="1440" w:right="1710" w:bottom="0" w:left="0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426B" w:rsidRDefault="0066426B" w:rsidP="00525A00">
      <w:pPr>
        <w:spacing w:after="0" w:line="240" w:lineRule="auto"/>
      </w:pPr>
      <w:r>
        <w:separator/>
      </w:r>
    </w:p>
  </w:endnote>
  <w:endnote w:type="continuationSeparator" w:id="1">
    <w:p w:rsidR="0066426B" w:rsidRDefault="0066426B" w:rsidP="00525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426B" w:rsidRDefault="0066426B" w:rsidP="00525A00">
      <w:pPr>
        <w:spacing w:after="0" w:line="240" w:lineRule="auto"/>
      </w:pPr>
      <w:r>
        <w:separator/>
      </w:r>
    </w:p>
  </w:footnote>
  <w:footnote w:type="continuationSeparator" w:id="1">
    <w:p w:rsidR="0066426B" w:rsidRDefault="0066426B" w:rsidP="00525A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3.5pt" o:bullet="t">
        <v:imagedata r:id="rId1" o:title="BD21302_"/>
      </v:shape>
    </w:pict>
  </w:numPicBullet>
  <w:abstractNum w:abstractNumId="0">
    <w:nsid w:val="5E787E35"/>
    <w:multiLevelType w:val="hybridMultilevel"/>
    <w:tmpl w:val="C9E866FA"/>
    <w:lvl w:ilvl="0" w:tplc="A09618AC">
      <w:numFmt w:val="bullet"/>
      <w:lvlText w:val="•"/>
      <w:lvlJc w:val="left"/>
      <w:pPr>
        <w:ind w:left="1800" w:hanging="360"/>
      </w:pPr>
      <w:rPr>
        <w:rFonts w:ascii="Constantia" w:eastAsiaTheme="minorHAnsi" w:hAnsi="Constant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69942B2B"/>
    <w:multiLevelType w:val="hybridMultilevel"/>
    <w:tmpl w:val="85164604"/>
    <w:lvl w:ilvl="0" w:tplc="90CECC6A">
      <w:start w:val="1"/>
      <w:numFmt w:val="bullet"/>
      <w:pStyle w:val="ListParagraph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102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2F48"/>
    <w:rsid w:val="00002BDF"/>
    <w:rsid w:val="0002360F"/>
    <w:rsid w:val="000257D1"/>
    <w:rsid w:val="00053BE9"/>
    <w:rsid w:val="00056198"/>
    <w:rsid w:val="00056C31"/>
    <w:rsid w:val="000633C5"/>
    <w:rsid w:val="00071FB1"/>
    <w:rsid w:val="0007488C"/>
    <w:rsid w:val="0007552D"/>
    <w:rsid w:val="000850B1"/>
    <w:rsid w:val="000A5636"/>
    <w:rsid w:val="000B07FD"/>
    <w:rsid w:val="000B7414"/>
    <w:rsid w:val="000B75C6"/>
    <w:rsid w:val="000B7D06"/>
    <w:rsid w:val="000C518D"/>
    <w:rsid w:val="000E5AA4"/>
    <w:rsid w:val="000F0681"/>
    <w:rsid w:val="000F2F48"/>
    <w:rsid w:val="0011409A"/>
    <w:rsid w:val="00124BE9"/>
    <w:rsid w:val="00125CD3"/>
    <w:rsid w:val="00162CBC"/>
    <w:rsid w:val="00164572"/>
    <w:rsid w:val="001667CB"/>
    <w:rsid w:val="00195B01"/>
    <w:rsid w:val="00196A02"/>
    <w:rsid w:val="001B21EF"/>
    <w:rsid w:val="001B7F0C"/>
    <w:rsid w:val="001D5786"/>
    <w:rsid w:val="001D6B68"/>
    <w:rsid w:val="001F161C"/>
    <w:rsid w:val="001F4B94"/>
    <w:rsid w:val="002314B8"/>
    <w:rsid w:val="002372CB"/>
    <w:rsid w:val="00240A91"/>
    <w:rsid w:val="00250370"/>
    <w:rsid w:val="0025395D"/>
    <w:rsid w:val="00254EAA"/>
    <w:rsid w:val="00277E28"/>
    <w:rsid w:val="00282FA7"/>
    <w:rsid w:val="00291FA6"/>
    <w:rsid w:val="00296E73"/>
    <w:rsid w:val="002A4247"/>
    <w:rsid w:val="002C5143"/>
    <w:rsid w:val="002D513C"/>
    <w:rsid w:val="002E1B95"/>
    <w:rsid w:val="002E1C82"/>
    <w:rsid w:val="002E5A44"/>
    <w:rsid w:val="002F7E73"/>
    <w:rsid w:val="00350795"/>
    <w:rsid w:val="00353EAE"/>
    <w:rsid w:val="003644C3"/>
    <w:rsid w:val="003859A2"/>
    <w:rsid w:val="003940CD"/>
    <w:rsid w:val="00394EC6"/>
    <w:rsid w:val="0039674A"/>
    <w:rsid w:val="003A296D"/>
    <w:rsid w:val="003C1ECF"/>
    <w:rsid w:val="003D1C60"/>
    <w:rsid w:val="003E0898"/>
    <w:rsid w:val="003E1AA9"/>
    <w:rsid w:val="003E36C0"/>
    <w:rsid w:val="003F23D2"/>
    <w:rsid w:val="00415C06"/>
    <w:rsid w:val="00430FC4"/>
    <w:rsid w:val="00452E6E"/>
    <w:rsid w:val="00453F02"/>
    <w:rsid w:val="004565A9"/>
    <w:rsid w:val="004634FD"/>
    <w:rsid w:val="004903E3"/>
    <w:rsid w:val="004941B2"/>
    <w:rsid w:val="004A7F66"/>
    <w:rsid w:val="004C5588"/>
    <w:rsid w:val="004D7096"/>
    <w:rsid w:val="004E6B90"/>
    <w:rsid w:val="00504766"/>
    <w:rsid w:val="00510601"/>
    <w:rsid w:val="00515F78"/>
    <w:rsid w:val="00524594"/>
    <w:rsid w:val="00525A00"/>
    <w:rsid w:val="005312F0"/>
    <w:rsid w:val="005328AA"/>
    <w:rsid w:val="0055051A"/>
    <w:rsid w:val="00557A4C"/>
    <w:rsid w:val="0056633B"/>
    <w:rsid w:val="00575A59"/>
    <w:rsid w:val="00575AC1"/>
    <w:rsid w:val="005A2981"/>
    <w:rsid w:val="005B349B"/>
    <w:rsid w:val="005B689E"/>
    <w:rsid w:val="005C3573"/>
    <w:rsid w:val="005C3D7B"/>
    <w:rsid w:val="005C6E73"/>
    <w:rsid w:val="005D2983"/>
    <w:rsid w:val="005D2C97"/>
    <w:rsid w:val="005E565E"/>
    <w:rsid w:val="006134B6"/>
    <w:rsid w:val="00613CCE"/>
    <w:rsid w:val="0062620D"/>
    <w:rsid w:val="006338BC"/>
    <w:rsid w:val="006514BE"/>
    <w:rsid w:val="00663494"/>
    <w:rsid w:val="0066426B"/>
    <w:rsid w:val="00680766"/>
    <w:rsid w:val="006B085C"/>
    <w:rsid w:val="006C4E21"/>
    <w:rsid w:val="00706097"/>
    <w:rsid w:val="00712C3E"/>
    <w:rsid w:val="00723361"/>
    <w:rsid w:val="00737048"/>
    <w:rsid w:val="007420C0"/>
    <w:rsid w:val="007479FB"/>
    <w:rsid w:val="0075478D"/>
    <w:rsid w:val="00755947"/>
    <w:rsid w:val="007744D6"/>
    <w:rsid w:val="00782D5E"/>
    <w:rsid w:val="007833BC"/>
    <w:rsid w:val="0079160F"/>
    <w:rsid w:val="0079532A"/>
    <w:rsid w:val="007B6293"/>
    <w:rsid w:val="007C0921"/>
    <w:rsid w:val="007C1588"/>
    <w:rsid w:val="007C6753"/>
    <w:rsid w:val="007C71FC"/>
    <w:rsid w:val="007D302D"/>
    <w:rsid w:val="007D31AE"/>
    <w:rsid w:val="007D7C40"/>
    <w:rsid w:val="007E5CE9"/>
    <w:rsid w:val="00800F4B"/>
    <w:rsid w:val="008154AE"/>
    <w:rsid w:val="00822C2F"/>
    <w:rsid w:val="00835E88"/>
    <w:rsid w:val="008441FB"/>
    <w:rsid w:val="00862B8D"/>
    <w:rsid w:val="00866E92"/>
    <w:rsid w:val="008732F0"/>
    <w:rsid w:val="0088729D"/>
    <w:rsid w:val="008965BD"/>
    <w:rsid w:val="008C623B"/>
    <w:rsid w:val="008D38CF"/>
    <w:rsid w:val="00905FAA"/>
    <w:rsid w:val="0091371C"/>
    <w:rsid w:val="00920393"/>
    <w:rsid w:val="00941ACB"/>
    <w:rsid w:val="00946365"/>
    <w:rsid w:val="0099468B"/>
    <w:rsid w:val="009A352F"/>
    <w:rsid w:val="009C2178"/>
    <w:rsid w:val="009E4E75"/>
    <w:rsid w:val="00A1199F"/>
    <w:rsid w:val="00A239E7"/>
    <w:rsid w:val="00A37179"/>
    <w:rsid w:val="00A60174"/>
    <w:rsid w:val="00A62825"/>
    <w:rsid w:val="00A86E10"/>
    <w:rsid w:val="00A9118C"/>
    <w:rsid w:val="00AE4FE0"/>
    <w:rsid w:val="00B43003"/>
    <w:rsid w:val="00B52E11"/>
    <w:rsid w:val="00B624A9"/>
    <w:rsid w:val="00B63B00"/>
    <w:rsid w:val="00B660A8"/>
    <w:rsid w:val="00B73918"/>
    <w:rsid w:val="00B73D71"/>
    <w:rsid w:val="00B771EA"/>
    <w:rsid w:val="00B84904"/>
    <w:rsid w:val="00BA0537"/>
    <w:rsid w:val="00BA604A"/>
    <w:rsid w:val="00BC3583"/>
    <w:rsid w:val="00BC567A"/>
    <w:rsid w:val="00BD30E7"/>
    <w:rsid w:val="00BE225B"/>
    <w:rsid w:val="00BF2152"/>
    <w:rsid w:val="00C00323"/>
    <w:rsid w:val="00C022A8"/>
    <w:rsid w:val="00C1270F"/>
    <w:rsid w:val="00C12722"/>
    <w:rsid w:val="00C31424"/>
    <w:rsid w:val="00C608E8"/>
    <w:rsid w:val="00C764F2"/>
    <w:rsid w:val="00C77A7C"/>
    <w:rsid w:val="00C8262C"/>
    <w:rsid w:val="00C8770B"/>
    <w:rsid w:val="00C920A9"/>
    <w:rsid w:val="00CB4292"/>
    <w:rsid w:val="00CD7680"/>
    <w:rsid w:val="00CE212F"/>
    <w:rsid w:val="00CE5606"/>
    <w:rsid w:val="00CE5AF2"/>
    <w:rsid w:val="00D04642"/>
    <w:rsid w:val="00D05F72"/>
    <w:rsid w:val="00D06D47"/>
    <w:rsid w:val="00D34669"/>
    <w:rsid w:val="00D34BAA"/>
    <w:rsid w:val="00D434B3"/>
    <w:rsid w:val="00D437FC"/>
    <w:rsid w:val="00D44B26"/>
    <w:rsid w:val="00D53D08"/>
    <w:rsid w:val="00D672DA"/>
    <w:rsid w:val="00D67F36"/>
    <w:rsid w:val="00D71470"/>
    <w:rsid w:val="00D72AB8"/>
    <w:rsid w:val="00D8725F"/>
    <w:rsid w:val="00D87D0C"/>
    <w:rsid w:val="00D90549"/>
    <w:rsid w:val="00D90B3A"/>
    <w:rsid w:val="00D92998"/>
    <w:rsid w:val="00D94BC0"/>
    <w:rsid w:val="00D97078"/>
    <w:rsid w:val="00D97551"/>
    <w:rsid w:val="00DA0F33"/>
    <w:rsid w:val="00DB6C5A"/>
    <w:rsid w:val="00DD49B1"/>
    <w:rsid w:val="00DD6B4E"/>
    <w:rsid w:val="00DE2336"/>
    <w:rsid w:val="00DF4779"/>
    <w:rsid w:val="00E0064B"/>
    <w:rsid w:val="00E052D0"/>
    <w:rsid w:val="00E161A9"/>
    <w:rsid w:val="00E164D3"/>
    <w:rsid w:val="00E233C0"/>
    <w:rsid w:val="00E36F6E"/>
    <w:rsid w:val="00E36F94"/>
    <w:rsid w:val="00E910A3"/>
    <w:rsid w:val="00EC1452"/>
    <w:rsid w:val="00EC5DE0"/>
    <w:rsid w:val="00ED091E"/>
    <w:rsid w:val="00ED1066"/>
    <w:rsid w:val="00EF6113"/>
    <w:rsid w:val="00F31038"/>
    <w:rsid w:val="00F3185E"/>
    <w:rsid w:val="00F60A4E"/>
    <w:rsid w:val="00F62606"/>
    <w:rsid w:val="00F6734D"/>
    <w:rsid w:val="00F76391"/>
    <w:rsid w:val="00F84D90"/>
    <w:rsid w:val="00F86FBC"/>
    <w:rsid w:val="00FB036D"/>
    <w:rsid w:val="00FB1726"/>
    <w:rsid w:val="00FC2BBF"/>
    <w:rsid w:val="00FD0718"/>
    <w:rsid w:val="00FD2B28"/>
    <w:rsid w:val="00FF0B71"/>
    <w:rsid w:val="00FF7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margin" fillcolor="none [2404]" stroke="f" strokecolor="none [2406]">
      <v:fill color="none [2404]"/>
      <v:stroke color="none [2406]"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0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E21"/>
  </w:style>
  <w:style w:type="paragraph" w:styleId="Heading2">
    <w:name w:val="heading 2"/>
    <w:basedOn w:val="Heading6"/>
    <w:next w:val="Normal"/>
    <w:link w:val="Heading2Char"/>
    <w:uiPriority w:val="9"/>
    <w:unhideWhenUsed/>
    <w:qFormat/>
    <w:rsid w:val="006C4E21"/>
    <w:pPr>
      <w:jc w:val="center"/>
      <w:outlineLvl w:val="1"/>
    </w:pPr>
    <w:rPr>
      <w:rFonts w:asciiTheme="majorHAnsi" w:hAnsiTheme="majorHAnsi"/>
      <w:color w:val="244061" w:themeColor="accent1" w:themeShade="80"/>
    </w:rPr>
  </w:style>
  <w:style w:type="paragraph" w:styleId="Heading3">
    <w:name w:val="heading 3"/>
    <w:basedOn w:val="Heading6"/>
    <w:next w:val="Normal"/>
    <w:link w:val="Heading3Char"/>
    <w:uiPriority w:val="9"/>
    <w:unhideWhenUsed/>
    <w:qFormat/>
    <w:rsid w:val="006C4E21"/>
    <w:pPr>
      <w:spacing w:before="200" w:after="200"/>
      <w:ind w:left="1440"/>
      <w:jc w:val="right"/>
      <w:outlineLvl w:val="2"/>
    </w:pPr>
    <w:rPr>
      <w:rFonts w:asciiTheme="minorHAnsi" w:hAnsiTheme="minorHAnsi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4E21"/>
    <w:pPr>
      <w:spacing w:after="400" w:line="240" w:lineRule="auto"/>
      <w:ind w:left="1440"/>
      <w:outlineLvl w:val="3"/>
    </w:pPr>
    <w:rPr>
      <w:color w:val="E36C0A" w:themeColor="accent6" w:themeShade="BF"/>
      <w:sz w:val="32"/>
    </w:rPr>
  </w:style>
  <w:style w:type="paragraph" w:styleId="Heading6">
    <w:name w:val="heading 6"/>
    <w:basedOn w:val="Normal"/>
    <w:next w:val="Normal"/>
    <w:link w:val="Heading6Char"/>
    <w:unhideWhenUsed/>
    <w:rsid w:val="006C4E2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color w:val="17365D" w:themeColor="text2" w:themeShade="BF"/>
      <w:sz w:val="6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518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518D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18D"/>
    <w:rPr>
      <w:rFonts w:ascii="Tahoma" w:hAnsi="Tahoma" w:cs="Mangal"/>
      <w:sz w:val="16"/>
      <w:szCs w:val="14"/>
    </w:rPr>
  </w:style>
  <w:style w:type="paragraph" w:customStyle="1" w:styleId="TitleCover">
    <w:name w:val="Title Cover"/>
    <w:basedOn w:val="Normal"/>
    <w:next w:val="Normal"/>
    <w:rsid w:val="00CE5606"/>
    <w:pPr>
      <w:keepNext/>
      <w:keepLines/>
      <w:spacing w:after="240" w:line="720" w:lineRule="atLeast"/>
      <w:jc w:val="right"/>
    </w:pPr>
    <w:rPr>
      <w:rFonts w:asciiTheme="majorHAnsi" w:eastAsia="Times New Roman" w:hAnsiTheme="majorHAnsi" w:cs="Times New Roman"/>
      <w:b/>
      <w:caps/>
      <w:color w:val="17365D" w:themeColor="text2" w:themeShade="BF"/>
      <w:spacing w:val="65"/>
      <w:kern w:val="20"/>
      <w:sz w:val="40"/>
      <w:szCs w:val="40"/>
      <w:lang w:bidi="ar-SA"/>
    </w:rPr>
  </w:style>
  <w:style w:type="character" w:customStyle="1" w:styleId="Heading6Char">
    <w:name w:val="Heading 6 Char"/>
    <w:basedOn w:val="DefaultParagraphFont"/>
    <w:link w:val="Heading6"/>
    <w:rsid w:val="006C4E21"/>
    <w:rPr>
      <w:rFonts w:ascii="Times New Roman" w:eastAsia="Times New Roman" w:hAnsi="Times New Roman" w:cs="Times New Roman"/>
      <w:color w:val="17365D" w:themeColor="text2" w:themeShade="BF"/>
      <w:sz w:val="60"/>
      <w:lang w:bidi="ar-SA"/>
    </w:rPr>
  </w:style>
  <w:style w:type="paragraph" w:customStyle="1" w:styleId="SubtitleCover">
    <w:name w:val="Subtitle Cover"/>
    <w:basedOn w:val="TitleCover"/>
    <w:next w:val="Normal"/>
    <w:rsid w:val="00CE5606"/>
    <w:rPr>
      <w:sz w:val="32"/>
      <w:szCs w:val="32"/>
    </w:rPr>
  </w:style>
  <w:style w:type="paragraph" w:customStyle="1" w:styleId="TabName">
    <w:name w:val="Tab Name"/>
    <w:basedOn w:val="Normal"/>
    <w:rsid w:val="006C4E21"/>
    <w:pPr>
      <w:spacing w:after="0" w:line="240" w:lineRule="auto"/>
      <w:ind w:left="113" w:right="113"/>
      <w:jc w:val="center"/>
    </w:pPr>
    <w:rPr>
      <w:rFonts w:asciiTheme="majorHAnsi" w:eastAsia="Times New Roman" w:hAnsiTheme="majorHAnsi" w:cs="Times New Roman"/>
      <w:color w:val="DBE5F1" w:themeColor="accent1" w:themeTint="33"/>
      <w:sz w:val="32"/>
      <w:szCs w:val="32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525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5A00"/>
  </w:style>
  <w:style w:type="paragraph" w:styleId="Footer">
    <w:name w:val="footer"/>
    <w:basedOn w:val="Normal"/>
    <w:link w:val="FooterChar"/>
    <w:uiPriority w:val="99"/>
    <w:semiHidden/>
    <w:unhideWhenUsed/>
    <w:rsid w:val="00525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5A00"/>
  </w:style>
  <w:style w:type="table" w:styleId="TableGrid">
    <w:name w:val="Table Grid"/>
    <w:basedOn w:val="TableNormal"/>
    <w:uiPriority w:val="59"/>
    <w:rsid w:val="00CE5A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C4E21"/>
    <w:pPr>
      <w:numPr>
        <w:numId w:val="1"/>
      </w:numPr>
      <w:spacing w:after="400" w:line="240" w:lineRule="auto"/>
    </w:pPr>
    <w:rPr>
      <w:color w:val="E36C0A" w:themeColor="accent6" w:themeShade="BF"/>
      <w:sz w:val="32"/>
    </w:rPr>
  </w:style>
  <w:style w:type="paragraph" w:customStyle="1" w:styleId="1Spine">
    <w:name w:val="1&quot; Spine"/>
    <w:basedOn w:val="Normal"/>
    <w:qFormat/>
    <w:rsid w:val="006C4E21"/>
    <w:pPr>
      <w:spacing w:after="0" w:line="240" w:lineRule="auto"/>
      <w:jc w:val="center"/>
    </w:pPr>
    <w:rPr>
      <w:b/>
      <w:color w:val="17365D" w:themeColor="text2" w:themeShade="BF"/>
      <w:sz w:val="44"/>
      <w:szCs w:val="44"/>
    </w:rPr>
  </w:style>
  <w:style w:type="paragraph" w:customStyle="1" w:styleId="15Spine">
    <w:name w:val="1.5&quot; Spine"/>
    <w:basedOn w:val="Normal"/>
    <w:qFormat/>
    <w:rsid w:val="006C4E21"/>
    <w:pPr>
      <w:spacing w:after="0" w:line="240" w:lineRule="auto"/>
      <w:jc w:val="center"/>
    </w:pPr>
    <w:rPr>
      <w:b/>
      <w:color w:val="17365D" w:themeColor="text2" w:themeShade="BF"/>
      <w:sz w:val="48"/>
      <w:szCs w:val="48"/>
    </w:rPr>
  </w:style>
  <w:style w:type="paragraph" w:customStyle="1" w:styleId="2Spine">
    <w:name w:val="2&quot; Spine"/>
    <w:basedOn w:val="Normal"/>
    <w:qFormat/>
    <w:rsid w:val="006C4E21"/>
    <w:pPr>
      <w:spacing w:after="0" w:line="240" w:lineRule="auto"/>
      <w:jc w:val="center"/>
    </w:pPr>
    <w:rPr>
      <w:b/>
      <w:color w:val="17365D" w:themeColor="text2" w:themeShade="BF"/>
      <w:sz w:val="56"/>
      <w:szCs w:val="56"/>
    </w:rPr>
  </w:style>
  <w:style w:type="paragraph" w:customStyle="1" w:styleId="3Spine">
    <w:name w:val="3&quot; Spine"/>
    <w:basedOn w:val="Normal"/>
    <w:qFormat/>
    <w:rsid w:val="006C4E21"/>
    <w:pPr>
      <w:spacing w:after="0" w:line="240" w:lineRule="auto"/>
      <w:jc w:val="center"/>
    </w:pPr>
    <w:rPr>
      <w:b/>
      <w:color w:val="17365D" w:themeColor="text2" w:themeShade="BF"/>
      <w:sz w:val="64"/>
      <w:szCs w:val="64"/>
    </w:rPr>
  </w:style>
  <w:style w:type="character" w:customStyle="1" w:styleId="Heading2Char">
    <w:name w:val="Heading 2 Char"/>
    <w:basedOn w:val="DefaultParagraphFont"/>
    <w:link w:val="Heading2"/>
    <w:uiPriority w:val="9"/>
    <w:rsid w:val="006C4E21"/>
    <w:rPr>
      <w:rFonts w:asciiTheme="majorHAnsi" w:eastAsia="Times New Roman" w:hAnsiTheme="majorHAnsi" w:cs="Times New Roman"/>
      <w:color w:val="244061" w:themeColor="accent1" w:themeShade="80"/>
      <w:sz w:val="60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6C4E21"/>
    <w:rPr>
      <w:rFonts w:eastAsia="Times New Roman" w:cs="Times New Roman"/>
      <w:color w:val="17365D" w:themeColor="text2" w:themeShade="BF"/>
      <w:sz w:val="36"/>
      <w:szCs w:val="36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6C4E21"/>
    <w:rPr>
      <w:color w:val="E36C0A" w:themeColor="accent6" w:themeShade="BF"/>
      <w:sz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903E3"/>
    <w:pPr>
      <w:spacing w:after="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kern w:val="28"/>
      <w:sz w:val="80"/>
      <w:szCs w:val="52"/>
      <w:lang w:eastAsia="ko-KR" w:bidi="ar-SA"/>
    </w:rPr>
  </w:style>
  <w:style w:type="character" w:customStyle="1" w:styleId="TitleChar">
    <w:name w:val="Title Char"/>
    <w:basedOn w:val="DefaultParagraphFont"/>
    <w:link w:val="Title"/>
    <w:uiPriority w:val="10"/>
    <w:rsid w:val="004903E3"/>
    <w:rPr>
      <w:rFonts w:asciiTheme="majorHAnsi" w:eastAsiaTheme="majorEastAsia" w:hAnsiTheme="majorHAnsi" w:cstheme="majorBidi"/>
      <w:color w:val="17365D" w:themeColor="text2" w:themeShade="BF"/>
      <w:kern w:val="28"/>
      <w:sz w:val="80"/>
      <w:szCs w:val="52"/>
      <w:lang w:eastAsia="ko-KR" w:bidi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3E3"/>
    <w:pPr>
      <w:numPr>
        <w:ilvl w:val="1"/>
      </w:numPr>
      <w:spacing w:after="160" w:line="264" w:lineRule="auto"/>
    </w:pPr>
    <w:rPr>
      <w:rFonts w:eastAsiaTheme="majorEastAsia" w:cstheme="majorBidi"/>
      <w:iCs/>
      <w:color w:val="1F497D" w:themeColor="text2"/>
      <w:sz w:val="32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4903E3"/>
    <w:rPr>
      <w:rFonts w:eastAsiaTheme="majorEastAsia" w:cstheme="majorBidi"/>
      <w:iCs/>
      <w:color w:val="1F497D" w:themeColor="text2"/>
      <w:sz w:val="32"/>
      <w:szCs w:val="24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oop\AppData\Roaming\Microsoft\Templates\Student%20report%20notebook%20kit%20(cover,%20binder%20spine,%20divider%20tab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67747C2DA4940C8AF7E73E956827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0431F-77A7-46E6-9248-63C424573D00}"/>
      </w:docPartPr>
      <w:docPartBody>
        <w:p w:rsidR="009E5A91" w:rsidRDefault="006C289C">
          <w:pPr>
            <w:pStyle w:val="367747C2DA4940C8AF7E73E956827549"/>
          </w:pPr>
          <w:r w:rsidRPr="009E4E75">
            <w:rPr>
              <w:rFonts w:asciiTheme="majorHAnsi" w:hAnsiTheme="majorHAnsi"/>
              <w:b/>
              <w:bCs/>
              <w:color w:val="244061" w:themeColor="accent1" w:themeShade="80"/>
              <w:sz w:val="40"/>
              <w:szCs w:val="40"/>
            </w:rPr>
            <w:t>School Name</w:t>
          </w:r>
        </w:p>
      </w:docPartBody>
    </w:docPart>
    <w:docPart>
      <w:docPartPr>
        <w:name w:val="35D6DC47C13F420FA564BC8744EEF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A6EA2-2B75-4703-A9A4-EF447932D4CA}"/>
      </w:docPartPr>
      <w:docPartBody>
        <w:p w:rsidR="009E5A91" w:rsidRDefault="006C289C">
          <w:pPr>
            <w:pStyle w:val="35D6DC47C13F420FA564BC8744EEF4E7"/>
          </w:pPr>
          <w:r w:rsidRPr="008441FB">
            <w:rPr>
              <w:rFonts w:asciiTheme="majorHAnsi" w:hAnsiTheme="majorHAnsi"/>
              <w:b/>
              <w:bCs/>
              <w:color w:val="244061" w:themeColor="accent1" w:themeShade="80"/>
              <w:sz w:val="28"/>
              <w:szCs w:val="28"/>
            </w:rPr>
            <w:t>Report Notebook</w:t>
          </w:r>
        </w:p>
      </w:docPartBody>
    </w:docPart>
    <w:docPart>
      <w:docPartPr>
        <w:name w:val="52809070962E4B0FA979F7CE4B90B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D93B9-2EE7-4669-BC28-37FB0EADB0F7}"/>
      </w:docPartPr>
      <w:docPartBody>
        <w:p w:rsidR="009E5A91" w:rsidRDefault="006C289C">
          <w:pPr>
            <w:pStyle w:val="52809070962E4B0FA979F7CE4B90BD00"/>
          </w:pPr>
          <w:r w:rsidRPr="00453F02">
            <w:rPr>
              <w:rFonts w:asciiTheme="majorHAnsi" w:hAnsiTheme="majorHAnsi"/>
              <w:b/>
              <w:bCs/>
              <w:color w:val="244061" w:themeColor="accent1" w:themeShade="80"/>
              <w:sz w:val="24"/>
              <w:szCs w:val="24"/>
            </w:rPr>
            <w:t>ROOM NUMBER</w:t>
          </w:r>
        </w:p>
      </w:docPartBody>
    </w:docPart>
    <w:docPart>
      <w:docPartPr>
        <w:name w:val="E31AB2CC1580403DA08C3036167DB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F0170-18E0-4D2F-94DE-391C5A850BDC}"/>
      </w:docPartPr>
      <w:docPartBody>
        <w:p w:rsidR="003F19A8" w:rsidRDefault="009E5A91" w:rsidP="009E5A91">
          <w:pPr>
            <w:pStyle w:val="E31AB2CC1580403DA08C3036167DB4A0"/>
          </w:pPr>
          <w:r w:rsidRPr="00125CD3">
            <w:rPr>
              <w:rFonts w:asciiTheme="majorHAnsi" w:hAnsiTheme="majorHAnsi"/>
              <w:b/>
              <w:bCs/>
              <w:color w:val="244061" w:themeColor="accent1" w:themeShade="80"/>
              <w:sz w:val="36"/>
              <w:szCs w:val="36"/>
            </w:rPr>
            <w:t>STUDENT NAME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6C289C"/>
    <w:rsid w:val="003F19A8"/>
    <w:rsid w:val="006C289C"/>
    <w:rsid w:val="00877D40"/>
    <w:rsid w:val="0089457D"/>
    <w:rsid w:val="009E5A91"/>
    <w:rsid w:val="00B449F8"/>
    <w:rsid w:val="00FF2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9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49F8"/>
    <w:rPr>
      <w:color w:val="808080"/>
    </w:rPr>
  </w:style>
  <w:style w:type="paragraph" w:customStyle="1" w:styleId="F687E3DC85274BCF80FA09A8A963EABA">
    <w:name w:val="F687E3DC85274BCF80FA09A8A963EABA"/>
    <w:rsid w:val="00B449F8"/>
  </w:style>
  <w:style w:type="paragraph" w:customStyle="1" w:styleId="985D182FBF8A4645B44FEC6FC8C2B4FF">
    <w:name w:val="985D182FBF8A4645B44FEC6FC8C2B4FF"/>
    <w:rsid w:val="00B449F8"/>
  </w:style>
  <w:style w:type="paragraph" w:customStyle="1" w:styleId="E4A08F849A9A4E97BA669BC38C1ECAA4">
    <w:name w:val="E4A08F849A9A4E97BA669BC38C1ECAA4"/>
    <w:rsid w:val="00B449F8"/>
  </w:style>
  <w:style w:type="paragraph" w:customStyle="1" w:styleId="D896EF4C5EAC412FBD34A6AC51BD6F63">
    <w:name w:val="D896EF4C5EAC412FBD34A6AC51BD6F63"/>
    <w:rsid w:val="00B449F8"/>
  </w:style>
  <w:style w:type="paragraph" w:customStyle="1" w:styleId="367747C2DA4940C8AF7E73E956827549">
    <w:name w:val="367747C2DA4940C8AF7E73E956827549"/>
    <w:rsid w:val="00B449F8"/>
  </w:style>
  <w:style w:type="paragraph" w:customStyle="1" w:styleId="2B25CF4FE537415AB5D6F4058B47175B">
    <w:name w:val="2B25CF4FE537415AB5D6F4058B47175B"/>
    <w:rsid w:val="00B449F8"/>
  </w:style>
  <w:style w:type="paragraph" w:customStyle="1" w:styleId="35D6DC47C13F420FA564BC8744EEF4E7">
    <w:name w:val="35D6DC47C13F420FA564BC8744EEF4E7"/>
    <w:rsid w:val="00B449F8"/>
  </w:style>
  <w:style w:type="paragraph" w:customStyle="1" w:styleId="40E73841A58446ABB687BB34853B6B2A">
    <w:name w:val="40E73841A58446ABB687BB34853B6B2A"/>
    <w:rsid w:val="00B449F8"/>
  </w:style>
  <w:style w:type="paragraph" w:customStyle="1" w:styleId="52809070962E4B0FA979F7CE4B90BD00">
    <w:name w:val="52809070962E4B0FA979F7CE4B90BD00"/>
    <w:rsid w:val="00B449F8"/>
  </w:style>
  <w:style w:type="paragraph" w:customStyle="1" w:styleId="D1C6F372F8CD45A0B17832718129A0AD">
    <w:name w:val="D1C6F372F8CD45A0B17832718129A0AD"/>
    <w:rsid w:val="00B449F8"/>
  </w:style>
  <w:style w:type="paragraph" w:customStyle="1" w:styleId="4F51A349D0B64F9EBF72D10B24CA1FC0">
    <w:name w:val="4F51A349D0B64F9EBF72D10B24CA1FC0"/>
    <w:rsid w:val="00B449F8"/>
  </w:style>
  <w:style w:type="paragraph" w:customStyle="1" w:styleId="4BFDDFA58F3C4DA58B52ED42571C13E9">
    <w:name w:val="4BFDDFA58F3C4DA58B52ED42571C13E9"/>
    <w:rsid w:val="00B449F8"/>
  </w:style>
  <w:style w:type="paragraph" w:customStyle="1" w:styleId="E6F1D9C929E241099F48B03D1F3B2550">
    <w:name w:val="E6F1D9C929E241099F48B03D1F3B2550"/>
    <w:rsid w:val="00B449F8"/>
  </w:style>
  <w:style w:type="paragraph" w:customStyle="1" w:styleId="080610CEF0934AD1845995948D327D29">
    <w:name w:val="080610CEF0934AD1845995948D327D29"/>
    <w:rsid w:val="00B449F8"/>
  </w:style>
  <w:style w:type="paragraph" w:customStyle="1" w:styleId="72371134CB794974AC89232D89DE23D8">
    <w:name w:val="72371134CB794974AC89232D89DE23D8"/>
    <w:rsid w:val="00B449F8"/>
  </w:style>
  <w:style w:type="paragraph" w:customStyle="1" w:styleId="A41B4E1B438C47BF925AEF64FE231DC9">
    <w:name w:val="A41B4E1B438C47BF925AEF64FE231DC9"/>
    <w:rsid w:val="00B449F8"/>
  </w:style>
  <w:style w:type="paragraph" w:customStyle="1" w:styleId="E8D1A22B98D145099BB6CAAD7589A647">
    <w:name w:val="E8D1A22B98D145099BB6CAAD7589A647"/>
    <w:rsid w:val="00B449F8"/>
  </w:style>
  <w:style w:type="paragraph" w:customStyle="1" w:styleId="ED2D1C337469487F90723CDC8854228B">
    <w:name w:val="ED2D1C337469487F90723CDC8854228B"/>
    <w:rsid w:val="00B449F8"/>
  </w:style>
  <w:style w:type="paragraph" w:customStyle="1" w:styleId="56E2176986804860ADA935E3AB6CC101">
    <w:name w:val="56E2176986804860ADA935E3AB6CC101"/>
    <w:rsid w:val="00B449F8"/>
  </w:style>
  <w:style w:type="paragraph" w:customStyle="1" w:styleId="9123FF1736D04E2E90A787BC66A7DBF6">
    <w:name w:val="9123FF1736D04E2E90A787BC66A7DBF6"/>
    <w:rsid w:val="00B449F8"/>
  </w:style>
  <w:style w:type="paragraph" w:customStyle="1" w:styleId="1E65CD7078544CD8A68A1A99B23A1771">
    <w:name w:val="1E65CD7078544CD8A68A1A99B23A1771"/>
    <w:rsid w:val="009E5A91"/>
  </w:style>
  <w:style w:type="paragraph" w:customStyle="1" w:styleId="3896410B6106407B87EA1F190C99273D">
    <w:name w:val="3896410B6106407B87EA1F190C99273D"/>
    <w:rsid w:val="009E5A91"/>
  </w:style>
  <w:style w:type="paragraph" w:customStyle="1" w:styleId="E31AB2CC1580403DA08C3036167DB4A0">
    <w:name w:val="E31AB2CC1580403DA08C3036167DB4A0"/>
    <w:rsid w:val="009E5A91"/>
  </w:style>
  <w:style w:type="paragraph" w:customStyle="1" w:styleId="A2526CFC410948B3B61F7378F381185B">
    <w:name w:val="A2526CFC410948B3B61F7378F381185B"/>
    <w:rsid w:val="0089457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D058B7E-689D-4702-9531-BD7A70BDD4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A9AD39-A8E8-4D90-BD65-F77A0E672E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Student report notebook kit (cover, binder spine, divider tabs)</Template>
  <TotalTime>215</TotalTime>
  <Pages>2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report notebook kit (cover, binder spine, divider tabs)</vt:lpstr>
    </vt:vector>
  </TitlesOfParts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report notebook kit (cover, binder spine, divider tabs)</dc:title>
  <dc:creator>Anoop</dc:creator>
  <cp:keywords/>
  <cp:lastModifiedBy>ALFA</cp:lastModifiedBy>
  <cp:revision>3</cp:revision>
  <cp:lastPrinted>2017-12-15T11:33:00Z</cp:lastPrinted>
  <dcterms:created xsi:type="dcterms:W3CDTF">2019-01-22T04:54:00Z</dcterms:created>
  <dcterms:modified xsi:type="dcterms:W3CDTF">2019-10-19T07:28:00Z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TC102742549990</vt:lpwstr>
  </property>
</Properties>
</file>